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12F" w:rsidRDefault="005A512F" w:rsidP="00B35683">
      <w:pPr>
        <w:jc w:val="both"/>
      </w:pPr>
    </w:p>
    <w:p w:rsidR="008339A6" w:rsidRDefault="008339A6" w:rsidP="00F63A21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</w:p>
    <w:p w:rsidR="005A512F" w:rsidRPr="00F63A21" w:rsidRDefault="00F63A21" w:rsidP="00F63A21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F63A21">
        <w:rPr>
          <w:b/>
          <w:sz w:val="28"/>
          <w:szCs w:val="28"/>
        </w:rPr>
        <w:t>LA PAZ</w:t>
      </w:r>
      <w:r>
        <w:rPr>
          <w:b/>
          <w:sz w:val="28"/>
          <w:szCs w:val="28"/>
        </w:rPr>
        <w:t xml:space="preserve">  </w:t>
      </w:r>
      <w:r w:rsidRPr="00F63A21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  </w:t>
      </w:r>
      <w:r w:rsidRPr="00F63A21">
        <w:rPr>
          <w:b/>
          <w:sz w:val="28"/>
          <w:szCs w:val="28"/>
        </w:rPr>
        <w:t>SEMANA CULTURAL</w:t>
      </w:r>
      <w:r>
        <w:rPr>
          <w:b/>
          <w:sz w:val="28"/>
          <w:szCs w:val="28"/>
        </w:rPr>
        <w:t xml:space="preserve">  </w:t>
      </w:r>
      <w:r w:rsidRPr="00F63A21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  </w:t>
      </w:r>
      <w:r w:rsidRPr="00F63A21">
        <w:rPr>
          <w:b/>
          <w:sz w:val="28"/>
          <w:szCs w:val="28"/>
        </w:rPr>
        <w:t>SANTA PAULA</w:t>
      </w:r>
    </w:p>
    <w:p w:rsidR="005A512F" w:rsidRDefault="005A512F" w:rsidP="00B35683">
      <w:pPr>
        <w:jc w:val="both"/>
        <w:rPr>
          <w:szCs w:val="24"/>
        </w:rPr>
      </w:pPr>
    </w:p>
    <w:p w:rsidR="00B35683" w:rsidRPr="005A512F" w:rsidRDefault="00B35683" w:rsidP="00B35683">
      <w:pPr>
        <w:jc w:val="both"/>
        <w:rPr>
          <w:szCs w:val="24"/>
        </w:rPr>
      </w:pPr>
      <w:r w:rsidRPr="005A512F">
        <w:rPr>
          <w:szCs w:val="24"/>
        </w:rPr>
        <w:t>El pasado</w:t>
      </w:r>
      <w:r w:rsidR="00443914" w:rsidRPr="005A512F">
        <w:rPr>
          <w:szCs w:val="24"/>
        </w:rPr>
        <w:t xml:space="preserve"> 30 de enero celebramos el </w:t>
      </w:r>
      <w:r w:rsidR="00443914" w:rsidRPr="00F34ADA">
        <w:rPr>
          <w:b/>
          <w:szCs w:val="24"/>
        </w:rPr>
        <w:t>Día de la Paz</w:t>
      </w:r>
      <w:r w:rsidRPr="005A512F">
        <w:rPr>
          <w:szCs w:val="24"/>
        </w:rPr>
        <w:t xml:space="preserve">. Desde todos los cursos se hicieron actividades para recordar lo importante que </w:t>
      </w:r>
      <w:r w:rsidR="00CB7354" w:rsidRPr="005A512F">
        <w:rPr>
          <w:szCs w:val="24"/>
        </w:rPr>
        <w:t>es vivir  en paz, una paz en</w:t>
      </w:r>
      <w:r w:rsidRPr="005A512F">
        <w:rPr>
          <w:szCs w:val="24"/>
        </w:rPr>
        <w:t xml:space="preserve"> el día a día de cada uno de nosotros</w:t>
      </w:r>
      <w:r w:rsidR="008339A6">
        <w:rPr>
          <w:szCs w:val="24"/>
        </w:rPr>
        <w:t>,</w:t>
      </w:r>
      <w:r w:rsidRPr="005A512F">
        <w:rPr>
          <w:szCs w:val="24"/>
        </w:rPr>
        <w:t xml:space="preserve"> en nuestras relaciones más directas pero también una paz en el mundo, una paz necesaria en presencia de lo que está pasando en Siria</w:t>
      </w:r>
      <w:r w:rsidR="00CB7354" w:rsidRPr="005A512F">
        <w:rPr>
          <w:szCs w:val="24"/>
        </w:rPr>
        <w:t xml:space="preserve"> y en tantos otros lugares.</w:t>
      </w:r>
    </w:p>
    <w:p w:rsidR="005A512F" w:rsidRPr="005A512F" w:rsidRDefault="005A512F" w:rsidP="007131F1">
      <w:pPr>
        <w:jc w:val="both"/>
        <w:rPr>
          <w:szCs w:val="24"/>
        </w:rPr>
      </w:pPr>
    </w:p>
    <w:p w:rsidR="00B35683" w:rsidRPr="005A512F" w:rsidRDefault="00CB7354" w:rsidP="007131F1">
      <w:pPr>
        <w:jc w:val="both"/>
        <w:rPr>
          <w:b/>
          <w:i/>
          <w:szCs w:val="24"/>
        </w:rPr>
      </w:pPr>
      <w:r w:rsidRPr="005A512F">
        <w:rPr>
          <w:szCs w:val="24"/>
        </w:rPr>
        <w:t xml:space="preserve">La Paz, un propósito, un objetivo vital, por el que luchemos todos, </w:t>
      </w:r>
      <w:r w:rsidR="007131F1" w:rsidRPr="005A512F">
        <w:rPr>
          <w:szCs w:val="24"/>
        </w:rPr>
        <w:t xml:space="preserve">y hagámoslo con esos valores que marcan la esencia cristiana, luchemos desde la austeridad, la solidaridad, la simplicidad, la bondad del corazón, la justicia…. Con ello será fácil </w:t>
      </w:r>
      <w:r w:rsidR="007131F1" w:rsidRPr="005A512F">
        <w:rPr>
          <w:b/>
          <w:i/>
          <w:szCs w:val="24"/>
        </w:rPr>
        <w:t>“transformar el mundo en un lugar más justo y mejor, el lugar de Dios, donde todo el mundo pueda vivir</w:t>
      </w:r>
      <w:r w:rsidR="008339A6">
        <w:rPr>
          <w:b/>
          <w:i/>
          <w:szCs w:val="24"/>
        </w:rPr>
        <w:t xml:space="preserve"> en paz</w:t>
      </w:r>
      <w:r w:rsidR="007131F1" w:rsidRPr="005A512F">
        <w:rPr>
          <w:b/>
          <w:i/>
          <w:szCs w:val="24"/>
        </w:rPr>
        <w:t>, ganar su pan y ser feliz”.</w:t>
      </w:r>
      <w:r w:rsidR="00B35683" w:rsidRPr="005A512F">
        <w:rPr>
          <w:b/>
          <w:i/>
          <w:szCs w:val="24"/>
        </w:rPr>
        <w:t xml:space="preserve"> </w:t>
      </w:r>
    </w:p>
    <w:p w:rsidR="00B35683" w:rsidRDefault="00B35683" w:rsidP="00B35683">
      <w:pPr>
        <w:jc w:val="both"/>
      </w:pPr>
    </w:p>
    <w:p w:rsidR="005A512F" w:rsidRDefault="005A512F" w:rsidP="00B35683">
      <w:pPr>
        <w:jc w:val="both"/>
      </w:pPr>
    </w:p>
    <w:p w:rsidR="005A512F" w:rsidRDefault="00F7072A" w:rsidP="00B35683">
      <w:pPr>
        <w:jc w:val="both"/>
      </w:pPr>
      <w:r>
        <w:rPr>
          <w:noProof/>
        </w:rPr>
        <w:drawing>
          <wp:inline distT="0" distB="0" distL="0" distR="0">
            <wp:extent cx="8616067" cy="2321606"/>
            <wp:effectExtent l="19050" t="0" r="0" b="0"/>
            <wp:docPr id="4" name="Imagen 4" descr="C:\Users\Francisco Balado\Desktop\EDOR\IMG-2017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co Balado\Desktop\EDOR\IMG-20170130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067" cy="2321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1BC1" w:rsidRDefault="00121BC1" w:rsidP="005A512F">
      <w:pPr>
        <w:rPr>
          <w:szCs w:val="24"/>
        </w:rPr>
      </w:pPr>
    </w:p>
    <w:p w:rsidR="005A512F" w:rsidRPr="005A512F" w:rsidRDefault="005A512F" w:rsidP="005A512F">
      <w:pPr>
        <w:rPr>
          <w:szCs w:val="24"/>
        </w:rPr>
      </w:pPr>
      <w:r w:rsidRPr="005A512F">
        <w:rPr>
          <w:szCs w:val="24"/>
        </w:rPr>
        <w:t>Todo lo trabajado fue un paso más en el gran proyecto que marca todo este curso 2016 – 2017:</w:t>
      </w:r>
    </w:p>
    <w:p w:rsidR="005A512F" w:rsidRDefault="005A512F" w:rsidP="005A512F">
      <w:pPr>
        <w:rPr>
          <w:sz w:val="28"/>
          <w:szCs w:val="28"/>
        </w:rPr>
      </w:pPr>
    </w:p>
    <w:p w:rsidR="00523E1C" w:rsidRDefault="005A512F" w:rsidP="005A512F">
      <w:pPr>
        <w:jc w:val="center"/>
        <w:rPr>
          <w:b/>
          <w:sz w:val="28"/>
          <w:szCs w:val="28"/>
        </w:rPr>
      </w:pPr>
      <w:r w:rsidRPr="005A512F">
        <w:rPr>
          <w:b/>
          <w:sz w:val="28"/>
          <w:szCs w:val="28"/>
        </w:rPr>
        <w:t>“UN MUNDO SIN FRONTERAS</w:t>
      </w:r>
      <w:r w:rsidR="00F63A21">
        <w:rPr>
          <w:b/>
          <w:sz w:val="28"/>
          <w:szCs w:val="28"/>
        </w:rPr>
        <w:t>”</w:t>
      </w:r>
    </w:p>
    <w:p w:rsidR="00523E1C" w:rsidRDefault="00523E1C" w:rsidP="005A512F">
      <w:pPr>
        <w:jc w:val="center"/>
        <w:rPr>
          <w:b/>
          <w:sz w:val="28"/>
          <w:szCs w:val="28"/>
        </w:rPr>
      </w:pPr>
    </w:p>
    <w:p w:rsidR="00121BC1" w:rsidRDefault="00121BC1" w:rsidP="00523E1C">
      <w:pPr>
        <w:jc w:val="both"/>
        <w:rPr>
          <w:szCs w:val="24"/>
        </w:rPr>
      </w:pPr>
    </w:p>
    <w:p w:rsidR="00523E1C" w:rsidRPr="00F34ADA" w:rsidRDefault="00523E1C" w:rsidP="00523E1C">
      <w:pPr>
        <w:jc w:val="both"/>
        <w:rPr>
          <w:szCs w:val="24"/>
        </w:rPr>
      </w:pPr>
      <w:r w:rsidRPr="00F34ADA">
        <w:rPr>
          <w:szCs w:val="24"/>
        </w:rPr>
        <w:t xml:space="preserve">Y casi sin descansar nos metimos en nuestra </w:t>
      </w:r>
      <w:r w:rsidRPr="00F34ADA">
        <w:rPr>
          <w:b/>
          <w:szCs w:val="24"/>
        </w:rPr>
        <w:t>Semana Cultural</w:t>
      </w:r>
      <w:r w:rsidRPr="00F34ADA">
        <w:rPr>
          <w:szCs w:val="24"/>
        </w:rPr>
        <w:t>, otro gran paso de ese proyecto:</w:t>
      </w:r>
    </w:p>
    <w:p w:rsidR="00F34ADA" w:rsidRPr="00F34ADA" w:rsidRDefault="00F34ADA" w:rsidP="00523E1C">
      <w:pPr>
        <w:jc w:val="both"/>
        <w:rPr>
          <w:szCs w:val="24"/>
        </w:rPr>
      </w:pPr>
    </w:p>
    <w:p w:rsidR="00F34ADA" w:rsidRDefault="00F34ADA" w:rsidP="00523E1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12700" cy="4770783"/>
            <wp:effectExtent l="19050" t="0" r="2650" b="0"/>
            <wp:docPr id="1" name="Imagen 1" descr="E:\semana cultur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mana cultural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041" cy="477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DA" w:rsidRDefault="00F34ADA" w:rsidP="00523E1C">
      <w:pPr>
        <w:jc w:val="both"/>
        <w:rPr>
          <w:szCs w:val="24"/>
        </w:rPr>
      </w:pPr>
    </w:p>
    <w:p w:rsidR="00F63A21" w:rsidRDefault="00F63A21" w:rsidP="00523E1C">
      <w:pPr>
        <w:jc w:val="both"/>
        <w:rPr>
          <w:szCs w:val="24"/>
        </w:rPr>
      </w:pPr>
    </w:p>
    <w:p w:rsidR="00F63A21" w:rsidRDefault="00523E1C" w:rsidP="00523E1C">
      <w:pPr>
        <w:jc w:val="both"/>
        <w:rPr>
          <w:szCs w:val="24"/>
        </w:rPr>
      </w:pPr>
      <w:r w:rsidRPr="00F34ADA">
        <w:rPr>
          <w:szCs w:val="24"/>
        </w:rPr>
        <w:t>Cantidad de actividades</w:t>
      </w:r>
      <w:r w:rsidR="00595F07">
        <w:rPr>
          <w:szCs w:val="24"/>
        </w:rPr>
        <w:t xml:space="preserve"> que nos permitieron</w:t>
      </w:r>
      <w:r w:rsidR="00F34ADA" w:rsidRPr="00F34ADA">
        <w:rPr>
          <w:szCs w:val="24"/>
        </w:rPr>
        <w:t xml:space="preserve"> conocer la enorme y fabulosa diversidad de este mundo en el que nos ha tocado vivir: Obras de teatro en diferentes idiomas, representaciones musicales típicas de cada cultura y época, exposiciones sobre eminentes científicos de variados lugares, de animales, de construcciones, de viviendas, de comidas, de folclore, de vestimenta…</w:t>
      </w:r>
      <w:proofErr w:type="gramStart"/>
      <w:r w:rsidR="00F34ADA" w:rsidRPr="00F34ADA">
        <w:rPr>
          <w:szCs w:val="24"/>
        </w:rPr>
        <w:t>..</w:t>
      </w:r>
      <w:proofErr w:type="gramEnd"/>
      <w:r w:rsidR="00F34ADA" w:rsidRPr="00F34ADA">
        <w:rPr>
          <w:szCs w:val="24"/>
        </w:rPr>
        <w:t xml:space="preserve"> </w:t>
      </w:r>
    </w:p>
    <w:p w:rsidR="00F63A21" w:rsidRDefault="00F63A21" w:rsidP="00523E1C">
      <w:pPr>
        <w:jc w:val="both"/>
        <w:rPr>
          <w:szCs w:val="24"/>
        </w:rPr>
      </w:pPr>
    </w:p>
    <w:p w:rsidR="00F63A21" w:rsidRPr="00121BC1" w:rsidRDefault="00F34ADA" w:rsidP="00F63A21">
      <w:pPr>
        <w:jc w:val="center"/>
        <w:rPr>
          <w:b/>
          <w:i/>
          <w:color w:val="17365D" w:themeColor="text2" w:themeShade="BF"/>
          <w:sz w:val="28"/>
          <w:szCs w:val="28"/>
        </w:rPr>
      </w:pPr>
      <w:r w:rsidRPr="00121BC1">
        <w:rPr>
          <w:b/>
          <w:i/>
          <w:color w:val="17365D" w:themeColor="text2" w:themeShade="BF"/>
          <w:sz w:val="28"/>
          <w:szCs w:val="28"/>
        </w:rPr>
        <w:t>Conocer la inmensa diversidad como camino al respeto por lo diferente</w:t>
      </w:r>
    </w:p>
    <w:p w:rsidR="00F63A21" w:rsidRDefault="00F63A21" w:rsidP="00F63A21">
      <w:pPr>
        <w:jc w:val="center"/>
        <w:rPr>
          <w:b/>
          <w:i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  <w:r w:rsidRPr="00F63A21">
        <w:rPr>
          <w:b/>
          <w:i/>
          <w:noProof/>
          <w:szCs w:val="24"/>
        </w:rPr>
        <w:drawing>
          <wp:inline distT="0" distB="0" distL="0" distR="0">
            <wp:extent cx="8453231" cy="4039263"/>
            <wp:effectExtent l="19050" t="0" r="4969" b="0"/>
            <wp:docPr id="3" name="Imagen 2" descr="E:\semana cultur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mana cultural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501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A21" w:rsidRPr="00F63A21" w:rsidRDefault="00F63A21" w:rsidP="00F63A21">
      <w:pPr>
        <w:jc w:val="both"/>
        <w:rPr>
          <w:noProof/>
          <w:szCs w:val="24"/>
        </w:rPr>
      </w:pPr>
    </w:p>
    <w:p w:rsidR="00121BC1" w:rsidRDefault="00121BC1" w:rsidP="00F63A21">
      <w:pPr>
        <w:jc w:val="both"/>
        <w:rPr>
          <w:noProof/>
          <w:szCs w:val="24"/>
        </w:rPr>
      </w:pPr>
    </w:p>
    <w:p w:rsidR="00F63A21" w:rsidRDefault="00F63A21" w:rsidP="00F63A21">
      <w:pPr>
        <w:jc w:val="both"/>
        <w:rPr>
          <w:noProof/>
          <w:szCs w:val="24"/>
        </w:rPr>
      </w:pPr>
      <w:r>
        <w:rPr>
          <w:noProof/>
          <w:szCs w:val="24"/>
        </w:rPr>
        <w:t>Y de nuevo, casi sin descansar, dimos otro paso, un paso culminante y festivo:</w:t>
      </w:r>
    </w:p>
    <w:p w:rsidR="00F63A21" w:rsidRDefault="00F63A21" w:rsidP="00F63A21">
      <w:pPr>
        <w:jc w:val="both"/>
        <w:rPr>
          <w:noProof/>
          <w:szCs w:val="24"/>
        </w:rPr>
      </w:pPr>
    </w:p>
    <w:p w:rsidR="00F63A21" w:rsidRDefault="00F63A21" w:rsidP="00F63A21">
      <w:pPr>
        <w:jc w:val="center"/>
        <w:rPr>
          <w:b/>
          <w:noProof/>
          <w:sz w:val="28"/>
          <w:szCs w:val="28"/>
        </w:rPr>
      </w:pPr>
      <w:r w:rsidRPr="00F63A21">
        <w:rPr>
          <w:b/>
          <w:noProof/>
          <w:sz w:val="28"/>
          <w:szCs w:val="28"/>
        </w:rPr>
        <w:t>FIESTA de STA. PAULA</w:t>
      </w:r>
    </w:p>
    <w:p w:rsidR="00F63A21" w:rsidRDefault="00F63A21" w:rsidP="00F63A21">
      <w:pPr>
        <w:jc w:val="center"/>
        <w:rPr>
          <w:b/>
          <w:noProof/>
          <w:sz w:val="28"/>
          <w:szCs w:val="28"/>
        </w:rPr>
      </w:pPr>
    </w:p>
    <w:p w:rsidR="00A23C8C" w:rsidRDefault="00F63A21" w:rsidP="00F63A21">
      <w:pPr>
        <w:jc w:val="both"/>
        <w:rPr>
          <w:noProof/>
          <w:szCs w:val="24"/>
        </w:rPr>
      </w:pPr>
      <w:r w:rsidRPr="00F63A21">
        <w:rPr>
          <w:noProof/>
          <w:szCs w:val="24"/>
        </w:rPr>
        <w:t>El 10 de marzo</w:t>
      </w:r>
      <w:r>
        <w:rPr>
          <w:noProof/>
          <w:szCs w:val="24"/>
        </w:rPr>
        <w:t xml:space="preserve"> celebramos la fiesta de Paula</w:t>
      </w:r>
      <w:r w:rsidR="00A23C8C">
        <w:rPr>
          <w:noProof/>
          <w:szCs w:val="24"/>
        </w:rPr>
        <w:t xml:space="preserve">, recordamos y vivimos a Paula y su legado, su palabra y su obra, tan necesarias en estos tiempos. De nuevo nuestro proyecto, ahora unimos la fiesta al compromiso de ayuda al otro, </w:t>
      </w:r>
      <w:r w:rsidR="00121BC1">
        <w:rPr>
          <w:noProof/>
          <w:szCs w:val="24"/>
        </w:rPr>
        <w:t xml:space="preserve">de ayuda </w:t>
      </w:r>
      <w:r w:rsidR="00A23C8C">
        <w:rPr>
          <w:noProof/>
          <w:szCs w:val="24"/>
        </w:rPr>
        <w:t>al colegio Fe y Alegría de Arequipa en Perú. Todos</w:t>
      </w:r>
      <w:r w:rsidR="00121BC1" w:rsidRPr="00121BC1">
        <w:rPr>
          <w:noProof/>
          <w:szCs w:val="24"/>
        </w:rPr>
        <w:t xml:space="preserve"> </w:t>
      </w:r>
      <w:r w:rsidR="00121BC1">
        <w:rPr>
          <w:noProof/>
          <w:szCs w:val="24"/>
        </w:rPr>
        <w:t>participamos</w:t>
      </w:r>
      <w:r w:rsidR="00A23C8C">
        <w:rPr>
          <w:noProof/>
          <w:szCs w:val="24"/>
        </w:rPr>
        <w:t xml:space="preserve">, desde </w:t>
      </w:r>
      <w:r w:rsidR="00121BC1">
        <w:rPr>
          <w:noProof/>
          <w:szCs w:val="24"/>
        </w:rPr>
        <w:t xml:space="preserve">los </w:t>
      </w:r>
      <w:r w:rsidR="00A23C8C">
        <w:rPr>
          <w:noProof/>
          <w:szCs w:val="24"/>
        </w:rPr>
        <w:t>pequeños de 3 años a los mayores</w:t>
      </w:r>
      <w:r w:rsidR="00121BC1">
        <w:rPr>
          <w:noProof/>
          <w:szCs w:val="24"/>
        </w:rPr>
        <w:t xml:space="preserve"> que ya terminan en el colegio</w:t>
      </w:r>
      <w:r w:rsidR="00A23C8C">
        <w:rPr>
          <w:noProof/>
          <w:szCs w:val="24"/>
        </w:rPr>
        <w:t xml:space="preserve">. Primero construimos un muro con bloques de cartón y luego, llenos de alegría, lo derribamos como símbolo de romper todo cuanto nos separa. </w:t>
      </w:r>
    </w:p>
    <w:p w:rsidR="00F63A21" w:rsidRDefault="00A23C8C" w:rsidP="00121BC1">
      <w:pPr>
        <w:jc w:val="both"/>
        <w:rPr>
          <w:noProof/>
          <w:szCs w:val="24"/>
        </w:rPr>
      </w:pPr>
      <w:r>
        <w:rPr>
          <w:noProof/>
          <w:szCs w:val="24"/>
        </w:rPr>
        <w:t>Ya libres de tales barreras disfrutamos de la música y compartimos un bocadillo solidario para que nuestros hermanos del lejano Perú puedan tomar su vaso de leche diario como ¡Dios manda!.</w:t>
      </w:r>
    </w:p>
    <w:p w:rsidR="00121BC1" w:rsidRDefault="00121BC1" w:rsidP="00121BC1">
      <w:pPr>
        <w:jc w:val="both"/>
        <w:rPr>
          <w:noProof/>
          <w:szCs w:val="24"/>
        </w:rPr>
      </w:pPr>
    </w:p>
    <w:p w:rsidR="00595F07" w:rsidRPr="00595F07" w:rsidRDefault="00595F07" w:rsidP="00595F07">
      <w:pPr>
        <w:jc w:val="center"/>
        <w:rPr>
          <w:b/>
          <w:i/>
          <w:noProof/>
          <w:szCs w:val="24"/>
        </w:rPr>
      </w:pPr>
      <w:r w:rsidRPr="00595F07">
        <w:rPr>
          <w:b/>
          <w:i/>
          <w:noProof/>
          <w:szCs w:val="24"/>
        </w:rPr>
        <w:t>LA SOLIDARIDAD ES LA TERNURA DE LOS PUEBLOS</w:t>
      </w: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102235</wp:posOffset>
            </wp:positionV>
            <wp:extent cx="5907405" cy="3504565"/>
            <wp:effectExtent l="19050" t="0" r="0" b="0"/>
            <wp:wrapTight wrapText="bothSides">
              <wp:wrapPolygon edited="0">
                <wp:start x="279" y="0"/>
                <wp:lineTo x="-70" y="822"/>
                <wp:lineTo x="-70" y="20665"/>
                <wp:lineTo x="139" y="21487"/>
                <wp:lineTo x="279" y="21487"/>
                <wp:lineTo x="21245" y="21487"/>
                <wp:lineTo x="21384" y="21487"/>
                <wp:lineTo x="21593" y="21017"/>
                <wp:lineTo x="21593" y="822"/>
                <wp:lineTo x="21454" y="117"/>
                <wp:lineTo x="21245" y="0"/>
                <wp:lineTo x="279" y="0"/>
              </wp:wrapPolygon>
            </wp:wrapTight>
            <wp:docPr id="7" name="Imagen 4" descr="C:\Users\Francisco Balado\Desktop\EDOR\Paula%2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co Balado\Desktop\EDOR\Paula%20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50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121BC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121BC1" w:rsidRPr="00F63A21" w:rsidRDefault="00121BC1" w:rsidP="00F63A21">
      <w:pPr>
        <w:jc w:val="center"/>
        <w:rPr>
          <w:b/>
          <w:i/>
          <w:noProof/>
          <w:sz w:val="28"/>
          <w:szCs w:val="28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6A02E6" w:rsidP="00F63A21">
      <w:pPr>
        <w:jc w:val="center"/>
        <w:rPr>
          <w:b/>
          <w:i/>
          <w:noProof/>
          <w:szCs w:val="24"/>
        </w:rPr>
      </w:pPr>
      <w:r>
        <w:rPr>
          <w:b/>
          <w:i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5080</wp:posOffset>
            </wp:positionV>
            <wp:extent cx="3622040" cy="2870200"/>
            <wp:effectExtent l="19050" t="0" r="0" b="0"/>
            <wp:wrapTight wrapText="bothSides">
              <wp:wrapPolygon edited="0">
                <wp:start x="454" y="0"/>
                <wp:lineTo x="-114" y="1004"/>
                <wp:lineTo x="-114" y="20644"/>
                <wp:lineTo x="227" y="21504"/>
                <wp:lineTo x="454" y="21504"/>
                <wp:lineTo x="21017" y="21504"/>
                <wp:lineTo x="21244" y="21504"/>
                <wp:lineTo x="21585" y="20931"/>
                <wp:lineTo x="21585" y="1004"/>
                <wp:lineTo x="21358" y="143"/>
                <wp:lineTo x="21017" y="0"/>
                <wp:lineTo x="454" y="0"/>
              </wp:wrapPolygon>
            </wp:wrapTight>
            <wp:docPr id="10" name="Imagen 5" descr="C:\Users\Francisco Balado\Desktop\EDOR\P104098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isco Balado\Desktop\EDOR\P1040987_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3A21" w:rsidRDefault="00024880" w:rsidP="00F63A21">
      <w:pPr>
        <w:jc w:val="center"/>
        <w:rPr>
          <w:b/>
          <w:i/>
          <w:noProof/>
          <w:szCs w:val="24"/>
        </w:rPr>
      </w:pPr>
      <w:r>
        <w:rPr>
          <w:b/>
          <w:i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28575</wp:posOffset>
            </wp:positionV>
            <wp:extent cx="4616450" cy="2520315"/>
            <wp:effectExtent l="19050" t="0" r="0" b="0"/>
            <wp:wrapTight wrapText="bothSides">
              <wp:wrapPolygon edited="0">
                <wp:start x="357" y="0"/>
                <wp:lineTo x="-89" y="1143"/>
                <wp:lineTo x="-89" y="20898"/>
                <wp:lineTo x="267" y="21388"/>
                <wp:lineTo x="357" y="21388"/>
                <wp:lineTo x="21125" y="21388"/>
                <wp:lineTo x="21214" y="21388"/>
                <wp:lineTo x="21570" y="21061"/>
                <wp:lineTo x="21570" y="1143"/>
                <wp:lineTo x="21392" y="163"/>
                <wp:lineTo x="21125" y="0"/>
                <wp:lineTo x="357" y="0"/>
              </wp:wrapPolygon>
            </wp:wrapTight>
            <wp:docPr id="12" name="Imagen 7" descr="C:\Users\Francisco Balado\Pictures\m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sco Balado\Pictures\mur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3A21" w:rsidRDefault="006A02E6" w:rsidP="00F63A21">
      <w:pPr>
        <w:jc w:val="center"/>
        <w:rPr>
          <w:b/>
          <w:i/>
          <w:noProof/>
          <w:szCs w:val="24"/>
        </w:rPr>
      </w:pPr>
      <w:r>
        <w:rPr>
          <w:b/>
          <w:i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86995</wp:posOffset>
            </wp:positionV>
            <wp:extent cx="6659880" cy="2790825"/>
            <wp:effectExtent l="19050" t="0" r="7620" b="0"/>
            <wp:wrapTight wrapText="bothSides">
              <wp:wrapPolygon edited="0">
                <wp:start x="247" y="0"/>
                <wp:lineTo x="-62" y="1032"/>
                <wp:lineTo x="0" y="21231"/>
                <wp:lineTo x="185" y="21526"/>
                <wp:lineTo x="247" y="21526"/>
                <wp:lineTo x="21316" y="21526"/>
                <wp:lineTo x="21378" y="21526"/>
                <wp:lineTo x="21563" y="21231"/>
                <wp:lineTo x="21625" y="20052"/>
                <wp:lineTo x="21625" y="1032"/>
                <wp:lineTo x="21501" y="147"/>
                <wp:lineTo x="21316" y="0"/>
                <wp:lineTo x="247" y="0"/>
              </wp:wrapPolygon>
            </wp:wrapTight>
            <wp:docPr id="14" name="Imagen 8" descr="C:\Users\Francisco Balado\Pictures\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cisco Balado\Pictures\s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595F07" w:rsidP="00F63A21">
      <w:pPr>
        <w:jc w:val="center"/>
        <w:rPr>
          <w:b/>
          <w:i/>
          <w:noProof/>
          <w:szCs w:val="24"/>
        </w:rPr>
      </w:pPr>
      <w:r>
        <w:rPr>
          <w:b/>
          <w:i/>
          <w:noProof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29845</wp:posOffset>
            </wp:positionV>
            <wp:extent cx="1220470" cy="1621790"/>
            <wp:effectExtent l="19050" t="0" r="0" b="0"/>
            <wp:wrapTight wrapText="bothSides">
              <wp:wrapPolygon edited="0">
                <wp:start x="1349" y="0"/>
                <wp:lineTo x="-337" y="1776"/>
                <wp:lineTo x="-337" y="20298"/>
                <wp:lineTo x="1011" y="21312"/>
                <wp:lineTo x="1349" y="21312"/>
                <wp:lineTo x="19892" y="21312"/>
                <wp:lineTo x="20229" y="21312"/>
                <wp:lineTo x="21578" y="20551"/>
                <wp:lineTo x="21578" y="1776"/>
                <wp:lineTo x="20903" y="254"/>
                <wp:lineTo x="19892" y="0"/>
                <wp:lineTo x="1349" y="0"/>
              </wp:wrapPolygon>
            </wp:wrapTight>
            <wp:docPr id="16" name="Imagen 9" descr="C:\Users\Francisco Balado\Documents\ARCHIVO - Fotos + Noticias\STA. PAULA\Paula guiñando el oj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cisco Balado\Documents\ARCHIVO - Fotos + Noticias\STA. PAULA\Paula guiñando el ojo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Default="00F63A21" w:rsidP="00F63A21">
      <w:pPr>
        <w:jc w:val="center"/>
        <w:rPr>
          <w:b/>
          <w:i/>
          <w:noProof/>
          <w:szCs w:val="24"/>
        </w:rPr>
      </w:pPr>
    </w:p>
    <w:p w:rsidR="00F63A21" w:rsidRPr="00F63A21" w:rsidRDefault="00531E31" w:rsidP="00F63A21">
      <w:pPr>
        <w:jc w:val="center"/>
        <w:rPr>
          <w:b/>
          <w:i/>
          <w:szCs w:val="24"/>
        </w:rPr>
      </w:pPr>
      <w:r w:rsidRPr="00531E31">
        <w:rPr>
          <w:b/>
          <w:i/>
          <w:szCs w:val="24"/>
        </w:rPr>
        <w:t xml:space="preserve"> </w:t>
      </w:r>
    </w:p>
    <w:sectPr w:rsidR="00F63A21" w:rsidRPr="00F63A21" w:rsidSect="00121BC1">
      <w:headerReference w:type="default" r:id="rId15"/>
      <w:footerReference w:type="default" r:id="rId16"/>
      <w:pgSz w:w="16838" w:h="11906" w:orient="landscape"/>
      <w:pgMar w:top="1418" w:right="2104" w:bottom="1134" w:left="141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697" w:rsidRDefault="00447697">
      <w:r>
        <w:separator/>
      </w:r>
    </w:p>
  </w:endnote>
  <w:endnote w:type="continuationSeparator" w:id="0">
    <w:p w:rsidR="00447697" w:rsidRDefault="00447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A21" w:rsidRDefault="00F63A21" w:rsidP="00F63A21">
    <w:pPr>
      <w:pStyle w:val="Piedepgina"/>
      <w:tabs>
        <w:tab w:val="clear" w:pos="4252"/>
        <w:tab w:val="clear" w:pos="8504"/>
        <w:tab w:val="left" w:pos="5447"/>
      </w:tabs>
    </w:pPr>
    <w:r>
      <w:tab/>
    </w:r>
  </w:p>
  <w:p w:rsidR="00F63A21" w:rsidRDefault="00F63A21" w:rsidP="00F63A21">
    <w:pPr>
      <w:pStyle w:val="Piedepgina"/>
      <w:tabs>
        <w:tab w:val="clear" w:pos="4252"/>
        <w:tab w:val="clear" w:pos="8504"/>
        <w:tab w:val="left" w:pos="5447"/>
      </w:tabs>
    </w:pPr>
  </w:p>
  <w:p w:rsidR="00F63A21" w:rsidRDefault="00F63A21" w:rsidP="00F63A21">
    <w:pPr>
      <w:pStyle w:val="Piedepgina"/>
      <w:tabs>
        <w:tab w:val="clear" w:pos="4252"/>
        <w:tab w:val="clear" w:pos="8504"/>
        <w:tab w:val="left" w:pos="5447"/>
      </w:tabs>
    </w:pPr>
  </w:p>
  <w:p w:rsidR="00F63A21" w:rsidRDefault="00F63A21" w:rsidP="00F63A21">
    <w:pPr>
      <w:pStyle w:val="Piedepgina"/>
      <w:tabs>
        <w:tab w:val="clear" w:pos="4252"/>
        <w:tab w:val="clear" w:pos="8504"/>
        <w:tab w:val="left" w:pos="544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697" w:rsidRDefault="00447697">
      <w:r>
        <w:separator/>
      </w:r>
    </w:p>
  </w:footnote>
  <w:footnote w:type="continuationSeparator" w:id="0">
    <w:p w:rsidR="00447697" w:rsidRDefault="00447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E28" w:rsidRDefault="00C46D33">
    <w:pPr>
      <w:pStyle w:val="Encabezado"/>
    </w:pPr>
    <w:r w:rsidRPr="00C46D33">
      <w:rPr>
        <w:noProof/>
        <w:sz w:val="20"/>
      </w:rPr>
      <w:pict>
        <v:group id="_x0000_s2061" style="position:absolute;margin-left:-36pt;margin-top:-8.8pt;width:270.75pt;height:63pt;z-index:251657728" coordorigin="981,544" coordsize="5415,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981;top:581;width:798;height:1223" o:preferrelative="f" o:regroupid="1">
            <v:imagedata r:id="rId1" o:title="escudo" grayscale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left:1960;top:544;width:4436;height:1228" o:regroupid="1" filled="f" stroked="f">
            <v:textbox style="mso-next-textbox:#_x0000_s2060" inset="1mm,3.3mm">
              <w:txbxContent>
                <w:p w:rsidR="00034E28" w:rsidRPr="00034E28" w:rsidRDefault="00034E28">
                  <w:pPr>
                    <w:pStyle w:val="Ttulo4"/>
                    <w:rPr>
                      <w:rFonts w:ascii="Calibri" w:hAnsi="Calibri"/>
                      <w:bCs w:val="0"/>
                      <w:sz w:val="18"/>
                      <w:szCs w:val="18"/>
                    </w:rPr>
                  </w:pPr>
                  <w:proofErr w:type="spellStart"/>
                  <w:r w:rsidRPr="00034E28">
                    <w:rPr>
                      <w:rFonts w:ascii="Calibri" w:hAnsi="Calibri"/>
                      <w:bCs w:val="0"/>
                      <w:sz w:val="18"/>
                      <w:szCs w:val="18"/>
                    </w:rPr>
                    <w:t>Colexio</w:t>
                  </w:r>
                  <w:proofErr w:type="spellEnd"/>
                  <w:r w:rsidRPr="00034E28">
                    <w:rPr>
                      <w:rFonts w:ascii="Calibri" w:hAnsi="Calibri"/>
                      <w:bCs w:val="0"/>
                      <w:sz w:val="18"/>
                      <w:szCs w:val="18"/>
                    </w:rPr>
                    <w:t xml:space="preserve"> Concertado </w:t>
                  </w:r>
                  <w:r w:rsidR="008157E6" w:rsidRPr="00034E28">
                    <w:rPr>
                      <w:rFonts w:ascii="Calibri" w:hAnsi="Calibri"/>
                      <w:bCs w:val="0"/>
                      <w:sz w:val="18"/>
                      <w:szCs w:val="18"/>
                    </w:rPr>
                    <w:t xml:space="preserve">Plurilingüe </w:t>
                  </w:r>
                  <w:r w:rsidRPr="00034E28">
                    <w:rPr>
                      <w:rFonts w:ascii="Calibri" w:hAnsi="Calibri"/>
                      <w:bCs w:val="0"/>
                      <w:sz w:val="18"/>
                      <w:szCs w:val="18"/>
                    </w:rPr>
                    <w:t>Ntra. Sra. de los Dolores</w:t>
                  </w:r>
                </w:p>
                <w:p w:rsidR="00034E28" w:rsidRPr="00034E28" w:rsidRDefault="00034E28" w:rsidP="008157E6">
                  <w:pPr>
                    <w:pStyle w:val="Ttulo5"/>
                    <w:ind w:left="1134"/>
                    <w:rPr>
                      <w:rFonts w:ascii="Calibri" w:hAnsi="Calibri"/>
                      <w:sz w:val="18"/>
                      <w:szCs w:val="18"/>
                    </w:rPr>
                  </w:pPr>
                  <w:r w:rsidRPr="00034E28">
                    <w:rPr>
                      <w:rFonts w:ascii="Calibri" w:hAnsi="Calibri"/>
                      <w:sz w:val="18"/>
                      <w:szCs w:val="18"/>
                    </w:rPr>
                    <w:t>Reli</w:t>
                  </w:r>
                  <w:r w:rsidR="008157E6" w:rsidRPr="00034E28"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034E28">
                    <w:rPr>
                      <w:rFonts w:ascii="Calibri" w:hAnsi="Calibri"/>
                      <w:sz w:val="18"/>
                      <w:szCs w:val="18"/>
                    </w:rPr>
                    <w:t>iosas de Santa Dorotea</w:t>
                  </w:r>
                </w:p>
                <w:p w:rsidR="00034E28" w:rsidRDefault="00034E28" w:rsidP="008157E6">
                  <w:pPr>
                    <w:pStyle w:val="Ttulo6"/>
                    <w:ind w:left="1560"/>
                  </w:pPr>
                  <w:r w:rsidRPr="00034E28">
                    <w:rPr>
                      <w:rFonts w:ascii="Calibri" w:hAnsi="Calibri"/>
                      <w:sz w:val="18"/>
                      <w:szCs w:val="18"/>
                    </w:rPr>
                    <w:t>PONTEVEDRA</w:t>
                  </w:r>
                </w:p>
              </w:txbxContent>
            </v:textbox>
          </v:shape>
        </v:group>
      </w:pict>
    </w:r>
    <w:r w:rsidR="00443914">
      <w:tab/>
    </w:r>
    <w:r w:rsidR="00443914">
      <w:tab/>
    </w:r>
    <w:r w:rsidR="00443914">
      <w:tab/>
    </w:r>
    <w:r w:rsidR="00443914">
      <w:tab/>
    </w:r>
    <w:r w:rsidR="00443914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6E85E4C"/>
    <w:lvl w:ilvl="0">
      <w:start w:val="1"/>
      <w:numFmt w:val="none"/>
      <w:pStyle w:val="Ejercicios"/>
      <w:lvlText w:val="1.-%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</w:abstractNum>
  <w:abstractNum w:abstractNumId="1">
    <w:nsid w:val="7F873ECE"/>
    <w:multiLevelType w:val="hybridMultilevel"/>
    <w:tmpl w:val="515A52DA"/>
    <w:lvl w:ilvl="0" w:tplc="C3DE8F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9218"/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443914"/>
    <w:rsid w:val="00024880"/>
    <w:rsid w:val="00034E28"/>
    <w:rsid w:val="00121BC1"/>
    <w:rsid w:val="00134AF8"/>
    <w:rsid w:val="00184300"/>
    <w:rsid w:val="0036305F"/>
    <w:rsid w:val="0039299D"/>
    <w:rsid w:val="003D5B5A"/>
    <w:rsid w:val="00443914"/>
    <w:rsid w:val="00447697"/>
    <w:rsid w:val="0050192F"/>
    <w:rsid w:val="00523E1C"/>
    <w:rsid w:val="00531E31"/>
    <w:rsid w:val="00595F07"/>
    <w:rsid w:val="005A512F"/>
    <w:rsid w:val="006A02E6"/>
    <w:rsid w:val="006C637D"/>
    <w:rsid w:val="007131F1"/>
    <w:rsid w:val="008157E6"/>
    <w:rsid w:val="008339A6"/>
    <w:rsid w:val="00852BCF"/>
    <w:rsid w:val="00A23C8C"/>
    <w:rsid w:val="00A7422F"/>
    <w:rsid w:val="00B0025C"/>
    <w:rsid w:val="00B35683"/>
    <w:rsid w:val="00C46D33"/>
    <w:rsid w:val="00CB7354"/>
    <w:rsid w:val="00DE56BB"/>
    <w:rsid w:val="00E002C7"/>
    <w:rsid w:val="00F34ADA"/>
    <w:rsid w:val="00F63A21"/>
    <w:rsid w:val="00F70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B5A"/>
    <w:rPr>
      <w:sz w:val="24"/>
    </w:rPr>
  </w:style>
  <w:style w:type="paragraph" w:styleId="Ttulo1">
    <w:name w:val="heading 1"/>
    <w:basedOn w:val="Normal"/>
    <w:next w:val="Normal"/>
    <w:qFormat/>
    <w:rsid w:val="003D5B5A"/>
    <w:pPr>
      <w:keepNext/>
      <w:ind w:firstLine="1134"/>
      <w:jc w:val="both"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qFormat/>
    <w:rsid w:val="003D5B5A"/>
    <w:pPr>
      <w:keepNext/>
      <w:spacing w:line="360" w:lineRule="auto"/>
      <w:ind w:left="-851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rsid w:val="003D5B5A"/>
    <w:pPr>
      <w:keepNext/>
      <w:spacing w:line="360" w:lineRule="auto"/>
      <w:outlineLvl w:val="3"/>
    </w:pPr>
    <w:rPr>
      <w:b/>
      <w:bCs/>
      <w:sz w:val="22"/>
    </w:rPr>
  </w:style>
  <w:style w:type="paragraph" w:styleId="Ttulo5">
    <w:name w:val="heading 5"/>
    <w:basedOn w:val="Normal"/>
    <w:next w:val="Normal"/>
    <w:qFormat/>
    <w:rsid w:val="003D5B5A"/>
    <w:pPr>
      <w:keepNext/>
      <w:spacing w:line="360" w:lineRule="auto"/>
      <w:ind w:left="851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qFormat/>
    <w:rsid w:val="003D5B5A"/>
    <w:pPr>
      <w:keepNext/>
      <w:ind w:left="1134"/>
      <w:outlineLvl w:val="5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nsangra">
    <w:name w:val="table of authorities"/>
    <w:basedOn w:val="Normal"/>
    <w:next w:val="Normal"/>
    <w:semiHidden/>
    <w:rsid w:val="003D5B5A"/>
    <w:pPr>
      <w:ind w:left="240" w:hanging="240"/>
    </w:pPr>
  </w:style>
  <w:style w:type="paragraph" w:customStyle="1" w:styleId="Ejercicios">
    <w:name w:val="Ejercicios"/>
    <w:rsid w:val="003D5B5A"/>
    <w:pPr>
      <w:numPr>
        <w:numId w:val="1"/>
      </w:numPr>
      <w:spacing w:after="120"/>
      <w:jc w:val="both"/>
    </w:pPr>
    <w:rPr>
      <w:rFonts w:ascii="Roman 10cpi" w:hAnsi="Roman 10cpi"/>
      <w:noProof/>
    </w:rPr>
  </w:style>
  <w:style w:type="paragraph" w:styleId="Encabezado">
    <w:name w:val="header"/>
    <w:basedOn w:val="Normal"/>
    <w:semiHidden/>
    <w:rsid w:val="003D5B5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3D5B5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39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isco%20Balado\Documents\PLANTILLAS%20OPERATIVAS\PLANTILLA%20-%20HOMOLOG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- HOMOLOGADA.dotx</Template>
  <TotalTime>162</TotalTime>
  <Pages>5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NTRA. SRA. DE LOS DOLORES</vt:lpstr>
    </vt:vector>
  </TitlesOfParts>
  <Company>COLEGIO LAS DOROTEAS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NTRA. SRA. DE LOS DOLORES</dc:title>
  <dc:subject>Plantilla homologada</dc:subject>
  <dc:creator>COLEGIO LAS DOROTEAS</dc:creator>
  <cp:lastModifiedBy>COLEGIO LAS DOROTEAS</cp:lastModifiedBy>
  <cp:revision>9</cp:revision>
  <cp:lastPrinted>2011-02-08T12:36:00Z</cp:lastPrinted>
  <dcterms:created xsi:type="dcterms:W3CDTF">2017-04-21T09:53:00Z</dcterms:created>
  <dcterms:modified xsi:type="dcterms:W3CDTF">2017-04-24T07:15:00Z</dcterms:modified>
</cp:coreProperties>
</file>